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B2DA4" w14:textId="77777777" w:rsidR="008A1492" w:rsidRDefault="008A1492" w:rsidP="00DA7965"/>
    <w:p w14:paraId="20361DDE" w14:textId="77777777" w:rsidR="00580A2C" w:rsidRPr="00AC09F4" w:rsidRDefault="00580A2C" w:rsidP="00580A2C">
      <w:pPr>
        <w:ind w:left="-284" w:right="-563"/>
        <w:jc w:val="center"/>
        <w:rPr>
          <w:rFonts w:ascii="Avenir Book" w:hAnsi="Avenir Book"/>
          <w:color w:val="548DD4" w:themeColor="text2" w:themeTint="99"/>
          <w:sz w:val="24"/>
        </w:rPr>
      </w:pPr>
      <w:r w:rsidRPr="00AC09F4">
        <w:rPr>
          <w:rFonts w:ascii="Avenir Book" w:hAnsi="Avenir Book"/>
          <w:color w:val="548DD4" w:themeColor="text2" w:themeTint="99"/>
          <w:sz w:val="24"/>
        </w:rPr>
        <w:t>[</w:t>
      </w:r>
      <w:r w:rsidRPr="00AC09F4">
        <w:rPr>
          <w:rFonts w:ascii="Avenir Book" w:hAnsi="Avenir Book"/>
          <w:b/>
          <w:bCs/>
          <w:color w:val="548DD4" w:themeColor="text2" w:themeTint="99"/>
          <w:sz w:val="24"/>
        </w:rPr>
        <w:t>REPLACE</w:t>
      </w:r>
      <w:r w:rsidRPr="00AC09F4">
        <w:rPr>
          <w:rFonts w:ascii="Avenir Book" w:hAnsi="Avenir Book"/>
          <w:color w:val="548DD4" w:themeColor="text2" w:themeTint="99"/>
          <w:sz w:val="24"/>
        </w:rPr>
        <w:t xml:space="preserve"> all text in</w:t>
      </w:r>
      <w:r w:rsidRPr="00AC09F4">
        <w:rPr>
          <w:rFonts w:ascii="Avenir Book" w:hAnsi="Avenir Book"/>
          <w:b/>
          <w:bCs/>
          <w:color w:val="548DD4" w:themeColor="text2" w:themeTint="99"/>
          <w:sz w:val="24"/>
        </w:rPr>
        <w:t xml:space="preserve"> </w:t>
      </w:r>
      <w:r w:rsidRPr="00AC09F4">
        <w:rPr>
          <w:rFonts w:ascii="Avenir Book" w:hAnsi="Avenir Book"/>
          <w:b/>
          <w:bCs/>
          <w:color w:val="FF0000"/>
          <w:sz w:val="24"/>
        </w:rPr>
        <w:t>RED</w:t>
      </w:r>
      <w:r w:rsidRPr="00AC09F4">
        <w:rPr>
          <w:rFonts w:ascii="Avenir Book" w:hAnsi="Avenir Book"/>
          <w:color w:val="FF0000"/>
          <w:sz w:val="24"/>
        </w:rPr>
        <w:t xml:space="preserve"> </w:t>
      </w:r>
      <w:r w:rsidRPr="00AC09F4">
        <w:rPr>
          <w:rFonts w:ascii="Avenir Book" w:hAnsi="Avenir Book"/>
          <w:color w:val="548DD4" w:themeColor="text2" w:themeTint="99"/>
          <w:sz w:val="24"/>
        </w:rPr>
        <w:t xml:space="preserve">with specific production information. </w:t>
      </w:r>
      <w:r w:rsidRPr="00AC09F4">
        <w:rPr>
          <w:rFonts w:ascii="Avenir Book" w:hAnsi="Avenir Book"/>
          <w:b/>
          <w:bCs/>
          <w:color w:val="548DD4" w:themeColor="text2" w:themeTint="99"/>
          <w:sz w:val="24"/>
        </w:rPr>
        <w:t>REMOVE</w:t>
      </w:r>
      <w:r w:rsidRPr="00AC09F4">
        <w:rPr>
          <w:rFonts w:ascii="Avenir Book" w:hAnsi="Avenir Book"/>
          <w:color w:val="548DD4" w:themeColor="text2" w:themeTint="99"/>
          <w:sz w:val="24"/>
        </w:rPr>
        <w:t xml:space="preserve"> info that does not apply or is redundant – please delete this paragraph before submitting]</w:t>
      </w:r>
    </w:p>
    <w:p w14:paraId="472808DD" w14:textId="77777777" w:rsidR="00580A2C" w:rsidRPr="00580A2C" w:rsidRDefault="00580A2C" w:rsidP="008A1492">
      <w:pPr>
        <w:jc w:val="center"/>
        <w:rPr>
          <w:rFonts w:cs="Arial"/>
          <w:b/>
          <w:sz w:val="24"/>
          <w:u w:val="single"/>
        </w:rPr>
      </w:pPr>
    </w:p>
    <w:p w14:paraId="5912D567" w14:textId="61885B6B" w:rsidR="008A1492" w:rsidRPr="00A9701C" w:rsidRDefault="008A1492" w:rsidP="008A1492">
      <w:pPr>
        <w:jc w:val="center"/>
        <w:rPr>
          <w:rFonts w:cs="Arial"/>
          <w:b/>
          <w:sz w:val="80"/>
          <w:szCs w:val="80"/>
          <w:u w:val="single"/>
        </w:rPr>
      </w:pPr>
      <w:r w:rsidRPr="00A9701C">
        <w:rPr>
          <w:rFonts w:cs="Arial"/>
          <w:b/>
          <w:sz w:val="80"/>
          <w:szCs w:val="80"/>
          <w:u w:val="single"/>
        </w:rPr>
        <w:t>HAVE YOUR SAY</w:t>
      </w:r>
    </w:p>
    <w:p w14:paraId="4291AEAE" w14:textId="77777777" w:rsidR="008A1492" w:rsidRDefault="008A1492" w:rsidP="008A1492">
      <w:pPr>
        <w:jc w:val="center"/>
        <w:rPr>
          <w:rFonts w:asciiTheme="minorHAnsi" w:hAnsiTheme="minorHAnsi" w:cstheme="minorHAnsi"/>
        </w:rPr>
      </w:pPr>
    </w:p>
    <w:p w14:paraId="69E71004" w14:textId="5CD07598" w:rsidR="00EC65BB" w:rsidRDefault="00EC65BB" w:rsidP="00EC65BB">
      <w:pPr>
        <w:rPr>
          <w:rFonts w:ascii="Avenir Next Medium" w:hAnsi="Avenir Next Medium" w:cstheme="minorHAnsi"/>
          <w:sz w:val="22"/>
          <w:szCs w:val="22"/>
          <w:lang w:val="en-CA"/>
        </w:rPr>
      </w:pPr>
      <w:r w:rsidRPr="00C21097">
        <w:rPr>
          <w:rFonts w:ascii="Avenir Next Medium" w:hAnsi="Avenir Next Medium" w:cstheme="minorHAnsi"/>
          <w:sz w:val="22"/>
          <w:szCs w:val="22"/>
          <w:lang w:val="en-CA"/>
        </w:rPr>
        <w:t xml:space="preserve">If </w:t>
      </w:r>
      <w:proofErr w:type="gramStart"/>
      <w:r w:rsidRPr="00C21097">
        <w:rPr>
          <w:rFonts w:ascii="Avenir Next Medium" w:hAnsi="Avenir Next Medium" w:cstheme="minorHAnsi"/>
          <w:sz w:val="22"/>
          <w:szCs w:val="22"/>
          <w:lang w:val="en-CA"/>
        </w:rPr>
        <w:t>the majority of</w:t>
      </w:r>
      <w:proofErr w:type="gramEnd"/>
      <w:r w:rsidRPr="00C21097">
        <w:rPr>
          <w:rFonts w:ascii="Avenir Next Medium" w:hAnsi="Avenir Next Medium" w:cstheme="minorHAnsi"/>
          <w:sz w:val="22"/>
          <w:szCs w:val="22"/>
          <w:lang w:val="en-CA"/>
        </w:rPr>
        <w:t xml:space="preserve"> residents do not object to the </w:t>
      </w:r>
      <w:r w:rsidR="00EE0B32">
        <w:rPr>
          <w:rFonts w:ascii="Avenir Next Medium" w:hAnsi="Avenir Next Medium" w:cstheme="minorHAnsi"/>
          <w:sz w:val="22"/>
          <w:szCs w:val="22"/>
          <w:lang w:val="en-CA"/>
        </w:rPr>
        <w:t>filming activity,</w:t>
      </w:r>
      <w:r w:rsidRPr="00C21097">
        <w:rPr>
          <w:rFonts w:ascii="Avenir Next Medium" w:hAnsi="Avenir Next Medium" w:cstheme="minorHAnsi"/>
          <w:sz w:val="22"/>
          <w:szCs w:val="22"/>
          <w:lang w:val="en-CA"/>
        </w:rPr>
        <w:t xml:space="preserve"> the film permit will be issued. If you choose to object to the requested film guideline exemptions below, your objection must be registered by </w:t>
      </w:r>
      <w:r w:rsidRPr="00C21097">
        <w:rPr>
          <w:rFonts w:ascii="Avenir Next Medium" w:hAnsi="Avenir Next Medium" w:cstheme="minorHAnsi"/>
          <w:sz w:val="22"/>
          <w:szCs w:val="22"/>
          <w:highlight w:val="yellow"/>
          <w:lang w:val="en-CA"/>
        </w:rPr>
        <w:t>(date to be stated by production/24 hours prior).</w:t>
      </w:r>
      <w:r w:rsidRPr="00C21097">
        <w:rPr>
          <w:rFonts w:ascii="Avenir Next Medium" w:hAnsi="Avenir Next Medium" w:cstheme="minorHAnsi"/>
          <w:sz w:val="22"/>
          <w:szCs w:val="22"/>
          <w:lang w:val="en-CA"/>
        </w:rPr>
        <w:t xml:space="preserve"> </w:t>
      </w:r>
    </w:p>
    <w:p w14:paraId="0E03326B" w14:textId="77777777" w:rsidR="00EE0B32" w:rsidRPr="00C21097" w:rsidRDefault="00EE0B32" w:rsidP="00EC65BB">
      <w:pPr>
        <w:rPr>
          <w:rFonts w:ascii="Avenir Next Medium" w:hAnsi="Avenir Next Medium" w:cstheme="minorHAnsi"/>
          <w:sz w:val="22"/>
          <w:szCs w:val="22"/>
          <w:lang w:val="en-CA"/>
        </w:rPr>
      </w:pPr>
    </w:p>
    <w:p w14:paraId="605E5C3E" w14:textId="131CC2A7" w:rsidR="00E71516" w:rsidRPr="00EE0B32" w:rsidRDefault="00E71516" w:rsidP="00233DBC">
      <w:pPr>
        <w:jc w:val="center"/>
        <w:rPr>
          <w:rFonts w:ascii="Avenir Next" w:hAnsi="Avenir Next" w:cstheme="minorHAnsi"/>
          <w:color w:val="FF0000"/>
          <w:szCs w:val="20"/>
        </w:rPr>
      </w:pPr>
      <w:r w:rsidRPr="00EE0B32">
        <w:rPr>
          <w:rFonts w:ascii="Avenir Next" w:hAnsi="Avenir Next" w:cstheme="minorHAnsi"/>
          <w:color w:val="FF0000"/>
          <w:szCs w:val="20"/>
        </w:rPr>
        <w:t>Production</w:t>
      </w:r>
      <w:r w:rsidR="00EE0B32" w:rsidRPr="00EE0B32">
        <w:rPr>
          <w:rFonts w:ascii="Avenir Next" w:hAnsi="Avenir Next" w:cstheme="minorHAnsi"/>
          <w:color w:val="FF0000"/>
          <w:szCs w:val="20"/>
        </w:rPr>
        <w:t xml:space="preserve"> Company Name</w:t>
      </w:r>
    </w:p>
    <w:p w14:paraId="1F059ADB" w14:textId="130976F9" w:rsidR="00233DBC" w:rsidRPr="00C21097" w:rsidRDefault="00E71516" w:rsidP="0073052E">
      <w:pPr>
        <w:jc w:val="center"/>
        <w:rPr>
          <w:rFonts w:ascii="Avenir Next" w:hAnsi="Avenir Next" w:cstheme="minorHAnsi"/>
          <w:szCs w:val="20"/>
        </w:rPr>
      </w:pPr>
      <w:r w:rsidRPr="00EE0B32">
        <w:rPr>
          <w:rFonts w:ascii="Avenir Next" w:hAnsi="Avenir Next" w:cstheme="minorHAnsi"/>
          <w:color w:val="FF0000"/>
          <w:szCs w:val="20"/>
        </w:rPr>
        <w:t xml:space="preserve">123 Any Street, </w:t>
      </w:r>
      <w:r w:rsidR="00ED7C80">
        <w:rPr>
          <w:rFonts w:ascii="Avenir Next" w:hAnsi="Avenir Next" w:cstheme="minorHAnsi"/>
          <w:color w:val="FF0000"/>
          <w:szCs w:val="20"/>
        </w:rPr>
        <w:t>Brampton</w:t>
      </w:r>
      <w:r w:rsidRPr="00EE0B32">
        <w:rPr>
          <w:rFonts w:ascii="Avenir Next" w:hAnsi="Avenir Next" w:cstheme="minorHAnsi"/>
          <w:color w:val="FF0000"/>
          <w:szCs w:val="20"/>
        </w:rPr>
        <w:t>, ON A1B 2C3 Tel: 416-555-1234</w:t>
      </w:r>
      <w:r w:rsidR="00233DBC" w:rsidRPr="00EE0B32">
        <w:rPr>
          <w:rFonts w:ascii="Avenir Next" w:hAnsi="Avenir Next" w:cstheme="minorHAnsi"/>
          <w:color w:val="FF0000"/>
          <w:szCs w:val="20"/>
        </w:rPr>
        <w:t xml:space="preserve"> </w:t>
      </w:r>
    </w:p>
    <w:p w14:paraId="35127F5A" w14:textId="77777777" w:rsidR="00233DBC" w:rsidRPr="00915288" w:rsidRDefault="00233DBC" w:rsidP="00233DBC">
      <w:pPr>
        <w:jc w:val="center"/>
        <w:rPr>
          <w:rFonts w:asciiTheme="minorHAnsi" w:hAnsiTheme="minorHAnsi" w:cstheme="minorHAnsi"/>
          <w:sz w:val="24"/>
        </w:rPr>
      </w:pPr>
    </w:p>
    <w:p w14:paraId="7666201E" w14:textId="77777777" w:rsidR="00A9701C" w:rsidRDefault="00A9701C" w:rsidP="00A9701C">
      <w:pPr>
        <w:ind w:left="-284" w:right="-563"/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To</w:t>
      </w:r>
      <w:r w:rsidRPr="003F3D66">
        <w:rPr>
          <w:rFonts w:ascii="Century Gothic" w:hAnsi="Century Gothic"/>
          <w:sz w:val="21"/>
          <w:szCs w:val="21"/>
        </w:rPr>
        <w:t xml:space="preserve"> Residents &amp; Businesses in the vicinity: </w:t>
      </w:r>
    </w:p>
    <w:p w14:paraId="46EB14D6" w14:textId="77777777" w:rsidR="00A9701C" w:rsidRDefault="00A9701C" w:rsidP="00A9701C">
      <w:pPr>
        <w:ind w:left="-284" w:right="-563"/>
        <w:rPr>
          <w:rFonts w:ascii="Century Gothic" w:hAnsi="Century Gothic"/>
          <w:sz w:val="21"/>
          <w:szCs w:val="21"/>
        </w:rPr>
      </w:pPr>
    </w:p>
    <w:p w14:paraId="438B2BFC" w14:textId="77777777" w:rsidR="00A9701C" w:rsidRDefault="00A9701C" w:rsidP="00A9701C">
      <w:pPr>
        <w:ind w:left="-284" w:right="-563"/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noProof/>
          <w:sz w:val="21"/>
          <w:szCs w:val="21"/>
        </w:rPr>
        <mc:AlternateContent>
          <mc:Choice Requires="wps">
            <w:drawing>
              <wp:inline distT="0" distB="0" distL="0" distR="0" wp14:anchorId="694AF3D0" wp14:editId="382843F2">
                <wp:extent cx="7279640" cy="1584960"/>
                <wp:effectExtent l="0" t="0" r="10160" b="1524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9640" cy="158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08FDC05" w14:textId="77777777" w:rsidR="00A9701C" w:rsidRPr="00014C35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We will be filming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INTERIOR OR EXTERIOR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>scenes at</w:t>
                            </w:r>
                          </w:p>
                          <w:p w14:paraId="09F896BE" w14:textId="77777777" w:rsidR="00A9701C" w:rsidRPr="00014C35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</w:pP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>LOCATION ADDRESS</w:t>
                            </w:r>
                          </w:p>
                          <w:p w14:paraId="20BBB238" w14:textId="77777777" w:rsidR="00A9701C" w:rsidRPr="00014C35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</w:p>
                          <w:p w14:paraId="5BB0D4DA" w14:textId="77777777" w:rsidR="00A9701C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DATE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between the hours of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>TIMES</w:t>
                            </w:r>
                          </w:p>
                          <w:p w14:paraId="29E2861D" w14:textId="77777777" w:rsidR="00A9701C" w:rsidRPr="00014C35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</w:p>
                          <w:p w14:paraId="723FD4FB" w14:textId="77777777" w:rsidR="00A9701C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PREP: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DATE(S)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–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>TIMES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 (if applicable)</w:t>
                            </w:r>
                          </w:p>
                          <w:p w14:paraId="15DAA835" w14:textId="77777777" w:rsidR="00A9701C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FILMING: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DATE(S) </w:t>
                            </w:r>
                            <w:r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–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>TIMES</w:t>
                            </w:r>
                          </w:p>
                          <w:p w14:paraId="0073B906" w14:textId="77777777" w:rsidR="00A9701C" w:rsidRPr="00014C35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WRAP: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DATE(S)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–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TIMES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>(if applicable)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94AF3D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width:573.2pt;height:12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" fillcolor="white [3201]" strokecolor="black [3213]" strokeweight="1pt">
                <v:textbox>
                  <w:txbxContent>
                    <w:p w14:paraId="608FDC05" w14:textId="77777777" w:rsidR="00A9701C" w:rsidRPr="00014C35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We will be filming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INTERIOR OR EXTERIOR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>scenes at</w:t>
                      </w:r>
                    </w:p>
                    <w:p w14:paraId="09F896BE" w14:textId="77777777" w:rsidR="00A9701C" w:rsidRPr="00014C35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</w:pP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>LOCATION ADDRESS</w:t>
                      </w:r>
                    </w:p>
                    <w:p w14:paraId="20BBB238" w14:textId="77777777" w:rsidR="00A9701C" w:rsidRPr="00014C35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</w:p>
                    <w:p w14:paraId="5BB0D4DA" w14:textId="77777777" w:rsidR="00A9701C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DATE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between the hours of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>TIMES</w:t>
                      </w:r>
                    </w:p>
                    <w:p w14:paraId="29E2861D" w14:textId="77777777" w:rsidR="00A9701C" w:rsidRPr="00014C35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</w:p>
                    <w:p w14:paraId="723FD4FB" w14:textId="77777777" w:rsidR="00A9701C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PREP: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DATE(S)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–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>TIMES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 (if applicable)</w:t>
                      </w:r>
                    </w:p>
                    <w:p w14:paraId="15DAA835" w14:textId="77777777" w:rsidR="00A9701C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  <w:r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FILMING: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DATE(S) </w:t>
                      </w:r>
                      <w:r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–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>TIMES</w:t>
                      </w:r>
                    </w:p>
                    <w:p w14:paraId="0073B906" w14:textId="77777777" w:rsidR="00A9701C" w:rsidRPr="00014C35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  <w:r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WRAP: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DATE(S)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–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TIMES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>(if applicable)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233F02" w14:textId="77777777" w:rsidR="00A9701C" w:rsidRPr="003F3D66" w:rsidRDefault="00A9701C" w:rsidP="00A9701C">
      <w:pPr>
        <w:ind w:left="-284" w:right="-563"/>
        <w:rPr>
          <w:rFonts w:ascii="Century Gothic" w:hAnsi="Century Gothic"/>
          <w:sz w:val="21"/>
          <w:szCs w:val="21"/>
        </w:rPr>
      </w:pPr>
    </w:p>
    <w:p w14:paraId="5C350F1C" w14:textId="77777777" w:rsidR="00A9701C" w:rsidRPr="00014C35" w:rsidRDefault="00A9701C" w:rsidP="00A9701C">
      <w:pPr>
        <w:ind w:left="-284" w:right="-563"/>
        <w:rPr>
          <w:rFonts w:ascii="Avenir Next" w:hAnsi="Avenir Next"/>
          <w:szCs w:val="20"/>
        </w:rPr>
      </w:pPr>
      <w:r w:rsidRPr="00014C35">
        <w:rPr>
          <w:rFonts w:ascii="Avenir Next" w:hAnsi="Avenir Next"/>
          <w:szCs w:val="20"/>
        </w:rPr>
        <w:t>Production vehicles and equipment will be located on:</w:t>
      </w:r>
    </w:p>
    <w:p w14:paraId="7A9187C6" w14:textId="77777777" w:rsidR="00A9701C" w:rsidRPr="00014C35" w:rsidRDefault="00A9701C" w:rsidP="00A9701C">
      <w:pPr>
        <w:ind w:left="-284" w:right="-563"/>
        <w:rPr>
          <w:rFonts w:ascii="Avenir Next" w:hAnsi="Avenir Next"/>
          <w:szCs w:val="20"/>
        </w:rPr>
      </w:pPr>
    </w:p>
    <w:p w14:paraId="3C12B8A2" w14:textId="77777777" w:rsidR="00A9701C" w:rsidRPr="00014C35" w:rsidRDefault="00A9701C" w:rsidP="00A9701C">
      <w:pPr>
        <w:pStyle w:val="ListParagraph"/>
        <w:numPr>
          <w:ilvl w:val="0"/>
          <w:numId w:val="11"/>
        </w:numPr>
        <w:ind w:right="-563"/>
        <w:rPr>
          <w:rFonts w:ascii="Avenir Next" w:eastAsia="Arial" w:hAnsi="Avenir Next"/>
          <w:sz w:val="20"/>
          <w:szCs w:val="20"/>
        </w:rPr>
      </w:pPr>
      <w:r w:rsidRPr="00014C35">
        <w:rPr>
          <w:rFonts w:ascii="Avenir Next" w:eastAsia="Arial" w:hAnsi="Avenir Next"/>
          <w:color w:val="FF0000"/>
          <w:sz w:val="20"/>
          <w:szCs w:val="20"/>
        </w:rPr>
        <w:t xml:space="preserve">North/East/West/South </w:t>
      </w:r>
      <w:r w:rsidRPr="00014C35">
        <w:rPr>
          <w:rFonts w:ascii="Avenir Next" w:eastAsia="Arial" w:hAnsi="Avenir Next"/>
          <w:sz w:val="20"/>
          <w:szCs w:val="20"/>
        </w:rPr>
        <w:t xml:space="preserve">side of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between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and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</w:p>
    <w:p w14:paraId="3541E283" w14:textId="77777777" w:rsidR="00A9701C" w:rsidRPr="00014C35" w:rsidRDefault="00A9701C" w:rsidP="00A9701C">
      <w:pPr>
        <w:pStyle w:val="ListParagraph"/>
        <w:numPr>
          <w:ilvl w:val="0"/>
          <w:numId w:val="11"/>
        </w:numPr>
        <w:ind w:right="-563"/>
        <w:rPr>
          <w:rFonts w:ascii="Avenir Next" w:eastAsia="Arial" w:hAnsi="Avenir Next"/>
          <w:sz w:val="20"/>
          <w:szCs w:val="20"/>
        </w:rPr>
      </w:pPr>
      <w:r w:rsidRPr="00014C35">
        <w:rPr>
          <w:rFonts w:ascii="Avenir Next" w:eastAsia="Arial" w:hAnsi="Avenir Next"/>
          <w:color w:val="FF0000"/>
          <w:sz w:val="20"/>
          <w:szCs w:val="20"/>
        </w:rPr>
        <w:t xml:space="preserve">North/East/West/South </w:t>
      </w:r>
      <w:r w:rsidRPr="00014C35">
        <w:rPr>
          <w:rFonts w:ascii="Avenir Next" w:eastAsia="Arial" w:hAnsi="Avenir Next"/>
          <w:sz w:val="20"/>
          <w:szCs w:val="20"/>
        </w:rPr>
        <w:t xml:space="preserve">side of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between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and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</w:p>
    <w:p w14:paraId="3B9B9641" w14:textId="77777777" w:rsidR="00A9701C" w:rsidRPr="00014C35" w:rsidRDefault="00A9701C" w:rsidP="00A9701C">
      <w:pPr>
        <w:pStyle w:val="ListParagraph"/>
        <w:numPr>
          <w:ilvl w:val="0"/>
          <w:numId w:val="11"/>
        </w:numPr>
        <w:ind w:right="-563"/>
        <w:rPr>
          <w:rFonts w:ascii="Avenir Next" w:eastAsia="Arial" w:hAnsi="Avenir Next"/>
          <w:sz w:val="20"/>
          <w:szCs w:val="20"/>
        </w:rPr>
      </w:pPr>
      <w:r w:rsidRPr="00014C35">
        <w:rPr>
          <w:rFonts w:ascii="Avenir Next" w:eastAsia="Arial" w:hAnsi="Avenir Next"/>
          <w:color w:val="FF0000"/>
          <w:sz w:val="20"/>
          <w:szCs w:val="20"/>
        </w:rPr>
        <w:t xml:space="preserve">North/East/West/South </w:t>
      </w:r>
      <w:r w:rsidRPr="00014C35">
        <w:rPr>
          <w:rFonts w:ascii="Avenir Next" w:eastAsia="Arial" w:hAnsi="Avenir Next"/>
          <w:sz w:val="20"/>
          <w:szCs w:val="20"/>
        </w:rPr>
        <w:t xml:space="preserve">side of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between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and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</w:p>
    <w:p w14:paraId="5AE00D35" w14:textId="77777777" w:rsidR="00A9701C" w:rsidRPr="00014C35" w:rsidRDefault="00A9701C" w:rsidP="00A9701C">
      <w:pPr>
        <w:ind w:left="-284" w:right="-563"/>
        <w:rPr>
          <w:rFonts w:ascii="Avenir Next" w:eastAsia="Arial" w:hAnsi="Avenir Next"/>
          <w:szCs w:val="20"/>
        </w:rPr>
      </w:pPr>
    </w:p>
    <w:p w14:paraId="6067A309" w14:textId="77777777" w:rsidR="00A9701C" w:rsidRPr="00014C35" w:rsidRDefault="00A9701C" w:rsidP="00A9701C">
      <w:pPr>
        <w:ind w:left="-284" w:right="-563"/>
        <w:rPr>
          <w:rFonts w:ascii="Avenir Next" w:eastAsia="Arial" w:hAnsi="Avenir Next" w:cstheme="minorBidi"/>
          <w:szCs w:val="20"/>
        </w:rPr>
      </w:pPr>
      <w:r w:rsidRPr="00014C35">
        <w:rPr>
          <w:rFonts w:ascii="Avenir Next" w:hAnsi="Avenir Next" w:cs="Arial"/>
          <w:szCs w:val="20"/>
          <w:u w:val="single"/>
        </w:rPr>
        <w:t xml:space="preserve">We will begin reserving the above areas with cones on </w:t>
      </w:r>
      <w:r w:rsidRPr="00014C35">
        <w:rPr>
          <w:rFonts w:ascii="Avenir Next" w:hAnsi="Avenir Next" w:cs="Arial"/>
          <w:color w:val="FF0000"/>
          <w:szCs w:val="20"/>
          <w:u w:val="single"/>
        </w:rPr>
        <w:t>DATE</w:t>
      </w:r>
      <w:r w:rsidRPr="00014C35">
        <w:rPr>
          <w:rFonts w:ascii="Avenir Next" w:hAnsi="Avenir Next" w:cs="Arial"/>
          <w:szCs w:val="20"/>
          <w:u w:val="single"/>
        </w:rPr>
        <w:t xml:space="preserve"> at </w:t>
      </w:r>
      <w:r w:rsidRPr="00014C35">
        <w:rPr>
          <w:rFonts w:ascii="Avenir Next" w:hAnsi="Avenir Next" w:cs="Arial"/>
          <w:color w:val="FF0000"/>
          <w:szCs w:val="20"/>
          <w:u w:val="single"/>
        </w:rPr>
        <w:t>TIME</w:t>
      </w:r>
      <w:r w:rsidRPr="00014C35">
        <w:rPr>
          <w:rFonts w:ascii="Avenir Next" w:hAnsi="Avenir Next" w:cs="Arial"/>
          <w:szCs w:val="20"/>
          <w:u w:val="single"/>
        </w:rPr>
        <w:t xml:space="preserve">, with vehicles arriving </w:t>
      </w:r>
      <w:r w:rsidRPr="00014C35">
        <w:rPr>
          <w:rFonts w:ascii="Avenir Next" w:hAnsi="Avenir Next" w:cs="Arial"/>
          <w:color w:val="FF0000"/>
          <w:szCs w:val="20"/>
          <w:u w:val="single"/>
        </w:rPr>
        <w:t>DATE</w:t>
      </w:r>
      <w:r w:rsidRPr="00014C35">
        <w:rPr>
          <w:rFonts w:ascii="Avenir Next" w:hAnsi="Avenir Next" w:cs="Arial"/>
          <w:szCs w:val="20"/>
          <w:u w:val="single"/>
        </w:rPr>
        <w:t xml:space="preserve"> at </w:t>
      </w:r>
      <w:r w:rsidRPr="00014C35">
        <w:rPr>
          <w:rFonts w:ascii="Avenir Next" w:hAnsi="Avenir Next" w:cs="Arial"/>
          <w:color w:val="FF0000"/>
          <w:szCs w:val="20"/>
          <w:u w:val="single"/>
        </w:rPr>
        <w:t>TIME</w:t>
      </w:r>
      <w:r w:rsidRPr="00014C35">
        <w:rPr>
          <w:rFonts w:ascii="Avenir Next" w:hAnsi="Avenir Next" w:cs="Arial"/>
          <w:szCs w:val="20"/>
          <w:u w:val="single"/>
        </w:rPr>
        <w:t xml:space="preserve">, and departing </w:t>
      </w:r>
      <w:r w:rsidRPr="00014C35">
        <w:rPr>
          <w:rFonts w:ascii="Avenir Next" w:hAnsi="Avenir Next" w:cs="Arial"/>
          <w:color w:val="FF0000"/>
          <w:szCs w:val="20"/>
          <w:u w:val="single"/>
        </w:rPr>
        <w:t>DATE</w:t>
      </w:r>
      <w:r w:rsidRPr="00014C35">
        <w:rPr>
          <w:rFonts w:ascii="Avenir Next" w:hAnsi="Avenir Next" w:cs="Arial"/>
          <w:szCs w:val="20"/>
          <w:u w:val="single"/>
        </w:rPr>
        <w:t xml:space="preserve"> by </w:t>
      </w:r>
      <w:r w:rsidRPr="00014C35">
        <w:rPr>
          <w:rFonts w:ascii="Avenir Next" w:hAnsi="Avenir Next" w:cs="Arial"/>
          <w:color w:val="FF0000"/>
          <w:szCs w:val="20"/>
          <w:u w:val="single"/>
        </w:rPr>
        <w:t>TIME</w:t>
      </w:r>
      <w:r w:rsidRPr="00014C35">
        <w:rPr>
          <w:rFonts w:ascii="Avenir Next" w:hAnsi="Avenir Next" w:cs="Arial"/>
          <w:szCs w:val="20"/>
          <w:u w:val="single"/>
        </w:rPr>
        <w:t>.</w:t>
      </w:r>
    </w:p>
    <w:p w14:paraId="02E688FC" w14:textId="77777777" w:rsidR="00A9701C" w:rsidRPr="00014C35" w:rsidRDefault="00A9701C" w:rsidP="00A9701C">
      <w:pPr>
        <w:ind w:left="-284" w:right="-563"/>
        <w:rPr>
          <w:rFonts w:ascii="Avenir Next" w:hAnsi="Avenir Next"/>
          <w:szCs w:val="20"/>
        </w:rPr>
      </w:pPr>
    </w:p>
    <w:p w14:paraId="6EDA6054" w14:textId="77777777" w:rsidR="00A76FA9" w:rsidRPr="00C9672D" w:rsidRDefault="00C06B93" w:rsidP="00B321C7">
      <w:pPr>
        <w:rPr>
          <w:rFonts w:asciiTheme="minorHAnsi" w:hAnsiTheme="minorHAnsi" w:cstheme="minorHAnsi"/>
          <w:sz w:val="24"/>
        </w:rPr>
      </w:pPr>
      <w:r w:rsidRPr="00C06B93">
        <w:rPr>
          <w:rFonts w:asciiTheme="minorHAnsi" w:hAnsiTheme="minorHAnsi" w:cstheme="minorHAnsi"/>
          <w:noProof/>
          <w:sz w:val="24"/>
          <w:u w:val="single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077203" wp14:editId="7CADA04C">
                <wp:simplePos x="0" y="0"/>
                <wp:positionH relativeFrom="column">
                  <wp:posOffset>0</wp:posOffset>
                </wp:positionH>
                <wp:positionV relativeFrom="paragraph">
                  <wp:posOffset>238125</wp:posOffset>
                </wp:positionV>
                <wp:extent cx="6915150" cy="1404620"/>
                <wp:effectExtent l="0" t="0" r="19050" b="1841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4DE57" w14:textId="77777777" w:rsidR="00040946" w:rsidRPr="00EE0B32" w:rsidRDefault="00040946" w:rsidP="00C06B93">
                            <w:pPr>
                              <w:rPr>
                                <w:rFonts w:ascii="Avenir Next Demi Bold" w:hAnsi="Avenir Next Demi Bold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E0B32">
                              <w:rPr>
                                <w:rFonts w:ascii="Avenir Next Demi Bold" w:hAnsi="Avenir Next Demi Bold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CONTACTS</w:t>
                            </w:r>
                          </w:p>
                          <w:p w14:paraId="6E228C1A" w14:textId="77777777" w:rsidR="00C06B93" w:rsidRPr="00EE0B32" w:rsidRDefault="00C06B93" w:rsidP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If you have an </w:t>
                            </w:r>
                            <w:r w:rsidRPr="00EE0B32">
                              <w:rPr>
                                <w:rFonts w:ascii="Avenir Next Demi Bold" w:hAnsi="Avenir Next Demi Bold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objection</w:t>
                            </w:r>
                            <w:r w:rsidRPr="00EE0B32">
                              <w:rPr>
                                <w:rFonts w:ascii="Avenir Next Demi Bold" w:hAnsi="Avenir Next Demi Bold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to the late night/reoccurring filming, please contact:</w:t>
                            </w:r>
                          </w:p>
                          <w:p w14:paraId="3E65B788" w14:textId="44F2B7C9" w:rsidR="00C06B93" w:rsidRPr="00EE0B32" w:rsidRDefault="00EE0B32" w:rsidP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  <w:r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Production Rep</w:t>
                            </w:r>
                            <w:r w:rsidR="00C06B93"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hyperlink r:id="rId8" w:history="1">
                              <w:r w:rsidRPr="00EE0B32">
                                <w:rPr>
                                  <w:rStyle w:val="Hyperlink"/>
                                  <w:rFonts w:ascii="Avenir Next" w:hAnsi="Avenir Next" w:cstheme="minorHAnsi"/>
                                  <w:color w:val="FF0000"/>
                                  <w:sz w:val="22"/>
                                  <w:szCs w:val="22"/>
                                </w:rPr>
                                <w:t>email@email.com</w:t>
                              </w:r>
                            </w:hyperlink>
                            <w:r w:rsidR="00C06B93"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or 416-555-5555</w:t>
                            </w:r>
                          </w:p>
                          <w:p w14:paraId="5F3EC06F" w14:textId="77777777" w:rsidR="00C06B93" w:rsidRPr="00EE0B32" w:rsidRDefault="00C06B93" w:rsidP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5694EF9" w14:textId="77777777" w:rsidR="00C06B93" w:rsidRPr="00EE0B32" w:rsidRDefault="00C06B93" w:rsidP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For </w:t>
                            </w:r>
                            <w:r w:rsidRPr="00EE0B32">
                              <w:rPr>
                                <w:rFonts w:ascii="Avenir Next Demi Bold" w:hAnsi="Avenir Next Demi Bold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detailed questions about the proposed filming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, please contact:</w:t>
                            </w:r>
                          </w:p>
                          <w:p w14:paraId="34076878" w14:textId="792C6985" w:rsidR="00C06B93" w:rsidRPr="00EE0B32" w:rsidRDefault="00EE0B32" w:rsidP="00C06B93">
                            <w:pPr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 xml:space="preserve">Production </w:t>
                            </w:r>
                            <w:r w:rsidR="00C06B93"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L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ocation Manager</w:t>
                            </w:r>
                            <w:r w:rsidR="00C06B93"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hyperlink r:id="rId9" w:history="1">
                              <w:r w:rsidR="00C06B93" w:rsidRPr="00EE0B32">
                                <w:rPr>
                                  <w:rStyle w:val="Hyperlink"/>
                                  <w:rFonts w:ascii="Avenir Next" w:hAnsi="Avenir Next" w:cstheme="minorHAnsi"/>
                                  <w:color w:val="FF0000"/>
                                  <w:sz w:val="22"/>
                                  <w:szCs w:val="22"/>
                                </w:rPr>
                                <w:t>lm@email.com</w:t>
                              </w:r>
                            </w:hyperlink>
                            <w:r w:rsidR="00C06B93"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</w:rPr>
                              <w:t>, or 416-555-5555</w:t>
                            </w:r>
                          </w:p>
                          <w:p w14:paraId="1B3F9E69" w14:textId="77777777" w:rsidR="00C06B93" w:rsidRPr="00EE0B32" w:rsidRDefault="00C06B93" w:rsidP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2ACDB50" w14:textId="69785D87" w:rsidR="00C06B93" w:rsidRPr="00EE0B32" w:rsidRDefault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Any questions regarding filming in general, please contact the </w:t>
                            </w:r>
                            <w:r w:rsid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Brampton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 Film and Television office at 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905</w:t>
                            </w:r>
                            <w:r w:rsidR="00E30B50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874</w:t>
                            </w:r>
                            <w:r w:rsidR="00E30B50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3361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hyperlink r:id="rId10" w:history="1">
                              <w:r w:rsidR="00EE0B32">
                                <w:rPr>
                                  <w:rStyle w:val="Hyperlink"/>
                                  <w:rFonts w:ascii="Avenir Next" w:hAnsi="Avenir Next" w:cstheme="minorHAnsi"/>
                                  <w:sz w:val="22"/>
                                  <w:szCs w:val="22"/>
                                </w:rPr>
                                <w:t>film</w:t>
                              </w:r>
                            </w:hyperlink>
                            <w:r w:rsidR="00EE0B32">
                              <w:rPr>
                                <w:rStyle w:val="Hyperlink"/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@brampton.ca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0772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18.75pt;width:544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">
                <v:textbox style="mso-fit-shape-to-text:t">
                  <w:txbxContent>
                    <w:p w14:paraId="5494DE57" w14:textId="77777777" w:rsidR="00040946" w:rsidRPr="00EE0B32" w:rsidRDefault="00040946" w:rsidP="00C06B93">
                      <w:pPr>
                        <w:rPr>
                          <w:rFonts w:ascii="Avenir Next Demi Bold" w:hAnsi="Avenir Next Demi Bold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EE0B32">
                        <w:rPr>
                          <w:rFonts w:ascii="Avenir Next Demi Bold" w:hAnsi="Avenir Next Demi Bold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CONTACTS</w:t>
                      </w:r>
                    </w:p>
                    <w:p w14:paraId="6E228C1A" w14:textId="77777777" w:rsidR="00C06B93" w:rsidRPr="00EE0B32" w:rsidRDefault="00C06B93" w:rsidP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If you have an </w:t>
                      </w:r>
                      <w:r w:rsidRPr="00EE0B32">
                        <w:rPr>
                          <w:rFonts w:ascii="Avenir Next Demi Bold" w:hAnsi="Avenir Next Demi Bold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objection</w:t>
                      </w:r>
                      <w:r w:rsidRPr="00EE0B32">
                        <w:rPr>
                          <w:rFonts w:ascii="Avenir Next Demi Bold" w:hAnsi="Avenir Next Demi Bold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to the late night/reoccurring filming, please contact:</w:t>
                      </w:r>
                    </w:p>
                    <w:p w14:paraId="3E65B788" w14:textId="44F2B7C9" w:rsidR="00C06B93" w:rsidRPr="00EE0B32" w:rsidRDefault="00EE0B32" w:rsidP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  <w:r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  <w:u w:val="single"/>
                        </w:rPr>
                        <w:t>Production Rep</w:t>
                      </w:r>
                      <w:r w:rsidR="00C06B93"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</w:rPr>
                        <w:t xml:space="preserve"> at </w:t>
                      </w:r>
                      <w:hyperlink r:id="rId11" w:history="1">
                        <w:r w:rsidRPr="00EE0B32">
                          <w:rPr>
                            <w:rStyle w:val="Hyperlink"/>
                            <w:rFonts w:ascii="Avenir Next" w:hAnsi="Avenir Next" w:cstheme="minorHAnsi"/>
                            <w:color w:val="FF0000"/>
                            <w:sz w:val="22"/>
                            <w:szCs w:val="22"/>
                          </w:rPr>
                          <w:t>email@email.com</w:t>
                        </w:r>
                      </w:hyperlink>
                      <w:r w:rsidR="00C06B93"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</w:rPr>
                        <w:t xml:space="preserve"> or 416-555-5555</w:t>
                      </w:r>
                    </w:p>
                    <w:p w14:paraId="5F3EC06F" w14:textId="77777777" w:rsidR="00C06B93" w:rsidRPr="00EE0B32" w:rsidRDefault="00C06B93" w:rsidP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</w:p>
                    <w:p w14:paraId="05694EF9" w14:textId="77777777" w:rsidR="00C06B93" w:rsidRPr="00EE0B32" w:rsidRDefault="00C06B93" w:rsidP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For </w:t>
                      </w:r>
                      <w:r w:rsidRPr="00EE0B32">
                        <w:rPr>
                          <w:rFonts w:ascii="Avenir Next Demi Bold" w:hAnsi="Avenir Next Demi Bold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detailed questions about the proposed filming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, please contact:</w:t>
                      </w:r>
                    </w:p>
                    <w:p w14:paraId="34076878" w14:textId="792C6985" w:rsidR="00C06B93" w:rsidRPr="00EE0B32" w:rsidRDefault="00EE0B32" w:rsidP="00C06B93">
                      <w:pPr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</w:rPr>
                      </w:pPr>
                      <w:r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  <w:u w:val="single"/>
                        </w:rPr>
                        <w:t xml:space="preserve">Production </w:t>
                      </w:r>
                      <w:r w:rsidR="00C06B93"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  <w:u w:val="single"/>
                        </w:rPr>
                        <w:t>L</w:t>
                      </w:r>
                      <w:r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  <w:u w:val="single"/>
                        </w:rPr>
                        <w:t>ocation Manager</w:t>
                      </w:r>
                      <w:r w:rsidR="00C06B93"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</w:rPr>
                        <w:t xml:space="preserve"> at </w:t>
                      </w:r>
                      <w:hyperlink r:id="rId12" w:history="1">
                        <w:r w:rsidR="00C06B93" w:rsidRPr="00EE0B32">
                          <w:rPr>
                            <w:rStyle w:val="Hyperlink"/>
                            <w:rFonts w:ascii="Avenir Next" w:hAnsi="Avenir Next" w:cstheme="minorHAnsi"/>
                            <w:color w:val="FF0000"/>
                            <w:sz w:val="22"/>
                            <w:szCs w:val="22"/>
                          </w:rPr>
                          <w:t>lm@email.com</w:t>
                        </w:r>
                      </w:hyperlink>
                      <w:r w:rsidR="00C06B93"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</w:rPr>
                        <w:t>, or 416-555-5555</w:t>
                      </w:r>
                    </w:p>
                    <w:p w14:paraId="1B3F9E69" w14:textId="77777777" w:rsidR="00C06B93" w:rsidRPr="00EE0B32" w:rsidRDefault="00C06B93" w:rsidP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</w:p>
                    <w:p w14:paraId="72ACDB50" w14:textId="69785D87" w:rsidR="00C06B93" w:rsidRPr="00EE0B32" w:rsidRDefault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Any questions regarding filming in general, please contact the </w:t>
                      </w:r>
                      <w:r w:rsid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Brampton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 Film and Television office at 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br/>
                      </w:r>
                      <w:r w:rsid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905</w:t>
                      </w:r>
                      <w:r w:rsidR="00E30B50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.</w:t>
                      </w:r>
                      <w:r w:rsid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874</w:t>
                      </w:r>
                      <w:r w:rsidR="00E30B50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.</w:t>
                      </w:r>
                      <w:r w:rsid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3361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 or </w:t>
                      </w:r>
                      <w:hyperlink r:id="rId13" w:history="1">
                        <w:r w:rsidR="00EE0B32">
                          <w:rPr>
                            <w:rStyle w:val="Hyperlink"/>
                            <w:rFonts w:ascii="Avenir Next" w:hAnsi="Avenir Next" w:cstheme="minorHAnsi"/>
                            <w:sz w:val="22"/>
                            <w:szCs w:val="22"/>
                          </w:rPr>
                          <w:t>film</w:t>
                        </w:r>
                      </w:hyperlink>
                      <w:r w:rsidR="00EE0B32">
                        <w:rPr>
                          <w:rStyle w:val="Hyperlink"/>
                          <w:rFonts w:ascii="Avenir Next" w:hAnsi="Avenir Next" w:cstheme="minorHAnsi"/>
                          <w:sz w:val="22"/>
                          <w:szCs w:val="22"/>
                        </w:rPr>
                        <w:t>@brampton.ca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76FA9" w:rsidRPr="00C9672D" w:rsidSect="00A9701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1515" w:right="720" w:bottom="562" w:left="720" w:header="562" w:footer="1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D36D9" w14:textId="77777777" w:rsidR="00935206" w:rsidRDefault="00935206" w:rsidP="00975B94">
      <w:r>
        <w:separator/>
      </w:r>
    </w:p>
  </w:endnote>
  <w:endnote w:type="continuationSeparator" w:id="0">
    <w:p w14:paraId="36E06565" w14:textId="77777777" w:rsidR="00935206" w:rsidRDefault="00935206" w:rsidP="00975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altName w:val="Times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Next Medium">
    <w:altName w:val="Avenir Next Medium"/>
    <w:panose1 w:val="020B0603020202020204"/>
    <w:charset w:val="00"/>
    <w:family w:val="swiss"/>
    <w:pitch w:val="variable"/>
    <w:sig w:usb0="8000002F" w:usb1="5000204A" w:usb2="00000000" w:usb3="00000000" w:csb0="0000009B" w:csb1="00000000"/>
  </w:font>
  <w:font w:name="Avenir Next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 Next Demi Bold">
    <w:altName w:val="Avenir Next Demi Bold"/>
    <w:panose1 w:val="020B07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5831" w14:textId="77777777" w:rsidR="00885F21" w:rsidRDefault="00885F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A00EA" w14:textId="67CC4B02" w:rsidR="001041E1" w:rsidRPr="00C21097" w:rsidRDefault="00C21097" w:rsidP="00C21097">
    <w:pPr>
      <w:pStyle w:val="Footer"/>
    </w:pPr>
    <w:r w:rsidRPr="00C21097">
      <w:rPr>
        <w:noProof/>
      </w:rPr>
      <w:drawing>
        <wp:inline distT="0" distB="0" distL="0" distR="0" wp14:anchorId="2366887C" wp14:editId="2F8EC115">
          <wp:extent cx="6629400" cy="2540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294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CDDC2" w14:textId="77777777" w:rsidR="001041E1" w:rsidRPr="00DA7B24" w:rsidRDefault="001041E1" w:rsidP="00B55E60">
    <w:pPr>
      <w:pStyle w:val="Footer"/>
      <w:rPr>
        <w:szCs w:val="20"/>
      </w:rPr>
    </w:pPr>
    <w:r w:rsidRPr="00DA7B24">
      <w:rPr>
        <w:szCs w:val="20"/>
      </w:rPr>
      <w:t xml:space="preserve">Page </w:t>
    </w:r>
    <w:r w:rsidR="00B21749" w:rsidRPr="00DA7B24">
      <w:rPr>
        <w:szCs w:val="20"/>
      </w:rPr>
      <w:fldChar w:fldCharType="begin"/>
    </w:r>
    <w:r w:rsidRPr="00DA7B24">
      <w:rPr>
        <w:szCs w:val="20"/>
      </w:rPr>
      <w:instrText xml:space="preserve"> PAGE </w:instrText>
    </w:r>
    <w:r w:rsidR="00B21749" w:rsidRPr="00DA7B24">
      <w:rPr>
        <w:szCs w:val="20"/>
      </w:rPr>
      <w:fldChar w:fldCharType="separate"/>
    </w:r>
    <w:r>
      <w:rPr>
        <w:noProof/>
        <w:szCs w:val="20"/>
      </w:rPr>
      <w:t>1</w:t>
    </w:r>
    <w:r w:rsidR="00B21749" w:rsidRPr="00DA7B24">
      <w:rPr>
        <w:szCs w:val="20"/>
      </w:rPr>
      <w:fldChar w:fldCharType="end"/>
    </w:r>
    <w:r w:rsidRPr="00DA7B24">
      <w:rPr>
        <w:szCs w:val="20"/>
      </w:rPr>
      <w:t xml:space="preserve"> of </w:t>
    </w:r>
    <w:r w:rsidR="00B21749" w:rsidRPr="00DA7B24">
      <w:rPr>
        <w:szCs w:val="20"/>
      </w:rPr>
      <w:fldChar w:fldCharType="begin"/>
    </w:r>
    <w:r w:rsidRPr="00DA7B24">
      <w:rPr>
        <w:szCs w:val="20"/>
      </w:rPr>
      <w:instrText xml:space="preserve"> NUMPAGES  </w:instrText>
    </w:r>
    <w:r w:rsidR="00B21749" w:rsidRPr="00DA7B24">
      <w:rPr>
        <w:szCs w:val="20"/>
      </w:rPr>
      <w:fldChar w:fldCharType="separate"/>
    </w:r>
    <w:r w:rsidR="000D7A47">
      <w:rPr>
        <w:noProof/>
        <w:szCs w:val="20"/>
      </w:rPr>
      <w:t>2</w:t>
    </w:r>
    <w:r w:rsidR="00B21749" w:rsidRPr="00DA7B24">
      <w:rPr>
        <w:szCs w:val="20"/>
      </w:rPr>
      <w:fldChar w:fldCharType="end"/>
    </w:r>
  </w:p>
  <w:p w14:paraId="7D343C63" w14:textId="77777777" w:rsidR="001041E1" w:rsidRDefault="001041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5FDDC" w14:textId="77777777" w:rsidR="00935206" w:rsidRDefault="00935206" w:rsidP="00975B94">
      <w:r>
        <w:separator/>
      </w:r>
    </w:p>
  </w:footnote>
  <w:footnote w:type="continuationSeparator" w:id="0">
    <w:p w14:paraId="47098595" w14:textId="77777777" w:rsidR="00935206" w:rsidRDefault="00935206" w:rsidP="00975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CCE7A" w14:textId="77777777" w:rsidR="00885F21" w:rsidRDefault="00885F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27F0D" w14:textId="6631EF98" w:rsidR="001041E1" w:rsidRPr="00CB48AB" w:rsidRDefault="00885F21" w:rsidP="006D7BCC">
    <w:pPr>
      <w:pStyle w:val="Title"/>
      <w:tabs>
        <w:tab w:val="left" w:pos="1485"/>
        <w:tab w:val="right" w:pos="10800"/>
      </w:tabs>
      <w:ind w:left="0"/>
      <w:jc w:val="left"/>
    </w:pPr>
    <w:r w:rsidRPr="00A9701C">
      <w:rPr>
        <w:noProof/>
        <w:sz w:val="40"/>
        <w:szCs w:val="40"/>
      </w:rPr>
      <w:drawing>
        <wp:anchor distT="0" distB="0" distL="114300" distR="114300" simplePos="0" relativeHeight="251662336" behindDoc="0" locked="0" layoutInCell="1" allowOverlap="1" wp14:anchorId="60E41F7F" wp14:editId="55F1814C">
          <wp:simplePos x="0" y="0"/>
          <wp:positionH relativeFrom="column">
            <wp:posOffset>386080</wp:posOffset>
          </wp:positionH>
          <wp:positionV relativeFrom="paragraph">
            <wp:posOffset>132292</wp:posOffset>
          </wp:positionV>
          <wp:extent cx="1524000" cy="285750"/>
          <wp:effectExtent l="0" t="0" r="0" b="6350"/>
          <wp:wrapNone/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B LOGO_Simp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701C">
      <w:rPr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DF09A8" wp14:editId="0512E330">
              <wp:simplePos x="0" y="0"/>
              <wp:positionH relativeFrom="column">
                <wp:posOffset>4277360</wp:posOffset>
              </wp:positionH>
              <wp:positionV relativeFrom="paragraph">
                <wp:posOffset>-1270</wp:posOffset>
              </wp:positionV>
              <wp:extent cx="2245360" cy="487680"/>
              <wp:effectExtent l="0" t="0" r="254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5360" cy="4876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549CC" w14:textId="5E4318C9" w:rsidR="00A9701C" w:rsidRPr="00A9701C" w:rsidRDefault="00A9701C" w:rsidP="00A9701C">
                          <w:pPr>
                            <w:jc w:val="center"/>
                            <w:rPr>
                              <w:rFonts w:ascii="Avenir Next Demi Bold" w:hAnsi="Avenir Next Demi Bold"/>
                              <w:b/>
                              <w:bCs/>
                              <w:sz w:val="50"/>
                              <w:szCs w:val="50"/>
                            </w:rPr>
                          </w:pPr>
                          <w:r w:rsidRPr="00A9701C">
                            <w:rPr>
                              <w:rFonts w:ascii="Avenir Next Demi Bold" w:hAnsi="Avenir Next Demi Bold"/>
                              <w:b/>
                              <w:bCs/>
                              <w:sz w:val="50"/>
                              <w:szCs w:val="50"/>
                            </w:rPr>
                            <w:t>Release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DF09A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36.8pt;margin-top:-.1pt;width:176.8pt;height:3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" fillcolor="white [3201]" stroked="f" strokeweight=".5pt">
              <v:textbox>
                <w:txbxContent>
                  <w:p w14:paraId="472549CC" w14:textId="5E4318C9" w:rsidR="00A9701C" w:rsidRPr="00A9701C" w:rsidRDefault="00A9701C" w:rsidP="00A9701C">
                    <w:pPr>
                      <w:jc w:val="center"/>
                      <w:rPr>
                        <w:rFonts w:ascii="Avenir Next Demi Bold" w:hAnsi="Avenir Next Demi Bold"/>
                        <w:b/>
                        <w:bCs/>
                        <w:sz w:val="50"/>
                        <w:szCs w:val="50"/>
                      </w:rPr>
                    </w:pPr>
                    <w:r w:rsidRPr="00A9701C">
                      <w:rPr>
                        <w:rFonts w:ascii="Avenir Next Demi Bold" w:hAnsi="Avenir Next Demi Bold"/>
                        <w:b/>
                        <w:bCs/>
                        <w:sz w:val="50"/>
                        <w:szCs w:val="50"/>
                      </w:rPr>
                      <w:t>Release Form</w:t>
                    </w:r>
                  </w:p>
                </w:txbxContent>
              </v:textbox>
            </v:shape>
          </w:pict>
        </mc:Fallback>
      </mc:AlternateContent>
    </w:r>
    <w:r w:rsidR="006D7BCC">
      <w:rPr>
        <w:sz w:val="40"/>
        <w:szCs w:val="40"/>
      </w:rPr>
      <w:tab/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79F2A" w14:textId="77777777" w:rsidR="001041E1" w:rsidRDefault="001041E1" w:rsidP="005F4B78">
    <w:pPr>
      <w:pStyle w:val="Header"/>
      <w:tabs>
        <w:tab w:val="clear" w:pos="4320"/>
        <w:tab w:val="clear" w:pos="8640"/>
        <w:tab w:val="left" w:pos="243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30F60"/>
    <w:multiLevelType w:val="hybridMultilevel"/>
    <w:tmpl w:val="42AC4448"/>
    <w:lvl w:ilvl="0" w:tplc="47501E86">
      <w:start w:val="416"/>
      <w:numFmt w:val="bullet"/>
      <w:lvlText w:val="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120E6A"/>
    <w:multiLevelType w:val="hybridMultilevel"/>
    <w:tmpl w:val="6174F6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63420"/>
    <w:multiLevelType w:val="hybridMultilevel"/>
    <w:tmpl w:val="9EF253EE"/>
    <w:lvl w:ilvl="0" w:tplc="226042EC">
      <w:start w:val="416"/>
      <w:numFmt w:val="bullet"/>
      <w:lvlText w:val=""/>
      <w:lvlJc w:val="left"/>
      <w:pPr>
        <w:ind w:left="1080" w:hanging="360"/>
      </w:pPr>
      <w:rPr>
        <w:rFonts w:ascii="Wingdings" w:eastAsia="Calibri" w:hAnsi="Wingdings" w:cs="Arial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BD4073F"/>
    <w:multiLevelType w:val="hybridMultilevel"/>
    <w:tmpl w:val="4FF852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865A1C"/>
    <w:multiLevelType w:val="hybridMultilevel"/>
    <w:tmpl w:val="438CC9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630F0"/>
    <w:multiLevelType w:val="hybridMultilevel"/>
    <w:tmpl w:val="5F583A22"/>
    <w:lvl w:ilvl="0" w:tplc="226042EC">
      <w:start w:val="416"/>
      <w:numFmt w:val="bullet"/>
      <w:lvlText w:val=""/>
      <w:lvlJc w:val="left"/>
      <w:pPr>
        <w:ind w:left="720" w:hanging="360"/>
      </w:pPr>
      <w:rPr>
        <w:rFonts w:ascii="Wingdings" w:eastAsia="Calibri" w:hAnsi="Wingdings" w:cs="Arial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740BF"/>
    <w:multiLevelType w:val="hybridMultilevel"/>
    <w:tmpl w:val="1E7CF8F0"/>
    <w:lvl w:ilvl="0" w:tplc="606C9F94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A0D7C29"/>
    <w:multiLevelType w:val="hybridMultilevel"/>
    <w:tmpl w:val="27CACA16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22387E"/>
    <w:multiLevelType w:val="hybridMultilevel"/>
    <w:tmpl w:val="E26CFE56"/>
    <w:styleLink w:val="ImportedStyle2"/>
    <w:lvl w:ilvl="0" w:tplc="F4C6DA30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E803CD2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07049A2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2902F8C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1DCA512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07211DC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8C0A056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2D04BAC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46AF86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7A86319D"/>
    <w:multiLevelType w:val="hybridMultilevel"/>
    <w:tmpl w:val="E26CFE56"/>
    <w:numStyleLink w:val="ImportedStyle2"/>
  </w:abstractNum>
  <w:abstractNum w:abstractNumId="10" w15:restartNumberingAfterBreak="0">
    <w:nsid w:val="7D0B6CCC"/>
    <w:multiLevelType w:val="hybridMultilevel"/>
    <w:tmpl w:val="3086D2A8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1836719507">
    <w:abstractNumId w:val="2"/>
  </w:num>
  <w:num w:numId="2" w16cid:durableId="2071537577">
    <w:abstractNumId w:val="6"/>
  </w:num>
  <w:num w:numId="3" w16cid:durableId="1404912970">
    <w:abstractNumId w:val="0"/>
  </w:num>
  <w:num w:numId="4" w16cid:durableId="441267918">
    <w:abstractNumId w:val="8"/>
  </w:num>
  <w:num w:numId="5" w16cid:durableId="942686925">
    <w:abstractNumId w:val="9"/>
  </w:num>
  <w:num w:numId="6" w16cid:durableId="383455261">
    <w:abstractNumId w:val="7"/>
  </w:num>
  <w:num w:numId="7" w16cid:durableId="1245264612">
    <w:abstractNumId w:val="1"/>
  </w:num>
  <w:num w:numId="8" w16cid:durableId="1652827214">
    <w:abstractNumId w:val="5"/>
  </w:num>
  <w:num w:numId="9" w16cid:durableId="1055004628">
    <w:abstractNumId w:val="4"/>
  </w:num>
  <w:num w:numId="10" w16cid:durableId="1104694480">
    <w:abstractNumId w:val="3"/>
  </w:num>
  <w:num w:numId="11" w16cid:durableId="12558480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00"/>
  <w:drawingGridVerticalSpacing w:val="144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C0F"/>
    <w:rsid w:val="00017EDD"/>
    <w:rsid w:val="00023ED8"/>
    <w:rsid w:val="00030854"/>
    <w:rsid w:val="000317D5"/>
    <w:rsid w:val="00031DB4"/>
    <w:rsid w:val="00040946"/>
    <w:rsid w:val="00065987"/>
    <w:rsid w:val="00070506"/>
    <w:rsid w:val="00075EB3"/>
    <w:rsid w:val="00081185"/>
    <w:rsid w:val="00086F44"/>
    <w:rsid w:val="0009246D"/>
    <w:rsid w:val="00093821"/>
    <w:rsid w:val="00095932"/>
    <w:rsid w:val="000A1239"/>
    <w:rsid w:val="000A3D69"/>
    <w:rsid w:val="000A589B"/>
    <w:rsid w:val="000B205D"/>
    <w:rsid w:val="000B739C"/>
    <w:rsid w:val="000C02FE"/>
    <w:rsid w:val="000C43BA"/>
    <w:rsid w:val="000D2FAD"/>
    <w:rsid w:val="000D32AA"/>
    <w:rsid w:val="000D534D"/>
    <w:rsid w:val="000D74E7"/>
    <w:rsid w:val="000D7A47"/>
    <w:rsid w:val="000E4D69"/>
    <w:rsid w:val="001041E1"/>
    <w:rsid w:val="0011715A"/>
    <w:rsid w:val="0012162F"/>
    <w:rsid w:val="0012276D"/>
    <w:rsid w:val="00127B2A"/>
    <w:rsid w:val="001426BF"/>
    <w:rsid w:val="00143D1C"/>
    <w:rsid w:val="001446AD"/>
    <w:rsid w:val="00161B71"/>
    <w:rsid w:val="001631BD"/>
    <w:rsid w:val="00166262"/>
    <w:rsid w:val="00173A09"/>
    <w:rsid w:val="00191EA8"/>
    <w:rsid w:val="00195209"/>
    <w:rsid w:val="001A22D2"/>
    <w:rsid w:val="001B1A23"/>
    <w:rsid w:val="001B1FC3"/>
    <w:rsid w:val="001B780B"/>
    <w:rsid w:val="001F01A6"/>
    <w:rsid w:val="001F4B65"/>
    <w:rsid w:val="002023CC"/>
    <w:rsid w:val="00206B82"/>
    <w:rsid w:val="00206C9E"/>
    <w:rsid w:val="00224F17"/>
    <w:rsid w:val="002319AE"/>
    <w:rsid w:val="00233DBC"/>
    <w:rsid w:val="002438A3"/>
    <w:rsid w:val="00244ACE"/>
    <w:rsid w:val="00244F19"/>
    <w:rsid w:val="00252930"/>
    <w:rsid w:val="00257D0B"/>
    <w:rsid w:val="0026341C"/>
    <w:rsid w:val="0027179E"/>
    <w:rsid w:val="002758F7"/>
    <w:rsid w:val="00280347"/>
    <w:rsid w:val="00281AD1"/>
    <w:rsid w:val="00287F0A"/>
    <w:rsid w:val="00297E62"/>
    <w:rsid w:val="002B00D9"/>
    <w:rsid w:val="002B0C32"/>
    <w:rsid w:val="002B4962"/>
    <w:rsid w:val="002B670D"/>
    <w:rsid w:val="002C367E"/>
    <w:rsid w:val="002C671C"/>
    <w:rsid w:val="002E5B55"/>
    <w:rsid w:val="002F1455"/>
    <w:rsid w:val="002F4E80"/>
    <w:rsid w:val="00303E4F"/>
    <w:rsid w:val="00305B4D"/>
    <w:rsid w:val="003144A9"/>
    <w:rsid w:val="003171F9"/>
    <w:rsid w:val="00326EFF"/>
    <w:rsid w:val="00327558"/>
    <w:rsid w:val="00331476"/>
    <w:rsid w:val="00332A80"/>
    <w:rsid w:val="003435C7"/>
    <w:rsid w:val="003476F6"/>
    <w:rsid w:val="0035029A"/>
    <w:rsid w:val="00355AF2"/>
    <w:rsid w:val="003574ED"/>
    <w:rsid w:val="00357C0F"/>
    <w:rsid w:val="00361B98"/>
    <w:rsid w:val="003677D0"/>
    <w:rsid w:val="00367E8D"/>
    <w:rsid w:val="0037271A"/>
    <w:rsid w:val="00374F81"/>
    <w:rsid w:val="00375342"/>
    <w:rsid w:val="003A299F"/>
    <w:rsid w:val="003A619C"/>
    <w:rsid w:val="003A666F"/>
    <w:rsid w:val="003B20E5"/>
    <w:rsid w:val="003C3C01"/>
    <w:rsid w:val="003C4FF5"/>
    <w:rsid w:val="003C71D4"/>
    <w:rsid w:val="003D69D1"/>
    <w:rsid w:val="003E5CC7"/>
    <w:rsid w:val="003E5E3D"/>
    <w:rsid w:val="003E659B"/>
    <w:rsid w:val="003E6DB8"/>
    <w:rsid w:val="003F1128"/>
    <w:rsid w:val="003F1D52"/>
    <w:rsid w:val="003F6986"/>
    <w:rsid w:val="00410866"/>
    <w:rsid w:val="00417004"/>
    <w:rsid w:val="00417702"/>
    <w:rsid w:val="00421684"/>
    <w:rsid w:val="00423723"/>
    <w:rsid w:val="00425A18"/>
    <w:rsid w:val="00432503"/>
    <w:rsid w:val="00433E35"/>
    <w:rsid w:val="004354BD"/>
    <w:rsid w:val="00440276"/>
    <w:rsid w:val="00461260"/>
    <w:rsid w:val="004628C1"/>
    <w:rsid w:val="00467DE7"/>
    <w:rsid w:val="00474396"/>
    <w:rsid w:val="0047664E"/>
    <w:rsid w:val="00490FF4"/>
    <w:rsid w:val="00497A58"/>
    <w:rsid w:val="004A01D6"/>
    <w:rsid w:val="004A436A"/>
    <w:rsid w:val="004A68D3"/>
    <w:rsid w:val="004B13BC"/>
    <w:rsid w:val="004B4A33"/>
    <w:rsid w:val="004B65CD"/>
    <w:rsid w:val="004C4FE6"/>
    <w:rsid w:val="004E2DDE"/>
    <w:rsid w:val="004E7605"/>
    <w:rsid w:val="004F20F9"/>
    <w:rsid w:val="004F7372"/>
    <w:rsid w:val="00504284"/>
    <w:rsid w:val="00504BFE"/>
    <w:rsid w:val="0050507A"/>
    <w:rsid w:val="00515A9F"/>
    <w:rsid w:val="005252F2"/>
    <w:rsid w:val="00531625"/>
    <w:rsid w:val="00541C77"/>
    <w:rsid w:val="00552738"/>
    <w:rsid w:val="00555ED8"/>
    <w:rsid w:val="005579A1"/>
    <w:rsid w:val="00567824"/>
    <w:rsid w:val="0057469B"/>
    <w:rsid w:val="00577180"/>
    <w:rsid w:val="00580A2C"/>
    <w:rsid w:val="005814D4"/>
    <w:rsid w:val="005930ED"/>
    <w:rsid w:val="00593D3E"/>
    <w:rsid w:val="005A0FA1"/>
    <w:rsid w:val="005A2AEC"/>
    <w:rsid w:val="005A5226"/>
    <w:rsid w:val="005C095C"/>
    <w:rsid w:val="005C1DF4"/>
    <w:rsid w:val="005C3B63"/>
    <w:rsid w:val="005D1464"/>
    <w:rsid w:val="005D7067"/>
    <w:rsid w:val="005E2324"/>
    <w:rsid w:val="005F4B78"/>
    <w:rsid w:val="00612053"/>
    <w:rsid w:val="006124A4"/>
    <w:rsid w:val="00615C3B"/>
    <w:rsid w:val="00620C03"/>
    <w:rsid w:val="006215ED"/>
    <w:rsid w:val="00632165"/>
    <w:rsid w:val="00632248"/>
    <w:rsid w:val="00637031"/>
    <w:rsid w:val="0063792E"/>
    <w:rsid w:val="006417F4"/>
    <w:rsid w:val="006512C1"/>
    <w:rsid w:val="006613FB"/>
    <w:rsid w:val="00691321"/>
    <w:rsid w:val="006A2A9C"/>
    <w:rsid w:val="006A37F7"/>
    <w:rsid w:val="006C38ED"/>
    <w:rsid w:val="006D7BCC"/>
    <w:rsid w:val="006F131E"/>
    <w:rsid w:val="006F2783"/>
    <w:rsid w:val="006F3E59"/>
    <w:rsid w:val="006F4042"/>
    <w:rsid w:val="006F49AC"/>
    <w:rsid w:val="006F62D4"/>
    <w:rsid w:val="0070101B"/>
    <w:rsid w:val="0071160A"/>
    <w:rsid w:val="007159E9"/>
    <w:rsid w:val="007230D2"/>
    <w:rsid w:val="0073052E"/>
    <w:rsid w:val="007357A0"/>
    <w:rsid w:val="007410EA"/>
    <w:rsid w:val="00746F57"/>
    <w:rsid w:val="00754003"/>
    <w:rsid w:val="0076101C"/>
    <w:rsid w:val="00763466"/>
    <w:rsid w:val="0077068C"/>
    <w:rsid w:val="007717F4"/>
    <w:rsid w:val="00780D7D"/>
    <w:rsid w:val="00786EA1"/>
    <w:rsid w:val="00793C41"/>
    <w:rsid w:val="00795745"/>
    <w:rsid w:val="007966CF"/>
    <w:rsid w:val="00797629"/>
    <w:rsid w:val="00797669"/>
    <w:rsid w:val="007A5C6D"/>
    <w:rsid w:val="007A7C69"/>
    <w:rsid w:val="007B1873"/>
    <w:rsid w:val="007B5C04"/>
    <w:rsid w:val="007F2408"/>
    <w:rsid w:val="0080300F"/>
    <w:rsid w:val="0082213A"/>
    <w:rsid w:val="0083178E"/>
    <w:rsid w:val="008512EF"/>
    <w:rsid w:val="00861A72"/>
    <w:rsid w:val="008631D2"/>
    <w:rsid w:val="00881441"/>
    <w:rsid w:val="0088267E"/>
    <w:rsid w:val="008859F7"/>
    <w:rsid w:val="00885F21"/>
    <w:rsid w:val="00896CF2"/>
    <w:rsid w:val="008A1492"/>
    <w:rsid w:val="008A4BC6"/>
    <w:rsid w:val="008B4563"/>
    <w:rsid w:val="008B7A3F"/>
    <w:rsid w:val="008E264D"/>
    <w:rsid w:val="008F2AE1"/>
    <w:rsid w:val="0091346E"/>
    <w:rsid w:val="009139A0"/>
    <w:rsid w:val="00914222"/>
    <w:rsid w:val="00915288"/>
    <w:rsid w:val="00920CC1"/>
    <w:rsid w:val="0092312A"/>
    <w:rsid w:val="0092427B"/>
    <w:rsid w:val="00935206"/>
    <w:rsid w:val="009356A9"/>
    <w:rsid w:val="00937E02"/>
    <w:rsid w:val="00975B94"/>
    <w:rsid w:val="009935A0"/>
    <w:rsid w:val="009B0309"/>
    <w:rsid w:val="009C4C36"/>
    <w:rsid w:val="009C61C3"/>
    <w:rsid w:val="009C7353"/>
    <w:rsid w:val="009C7B10"/>
    <w:rsid w:val="009D2050"/>
    <w:rsid w:val="009D4609"/>
    <w:rsid w:val="009E04C7"/>
    <w:rsid w:val="009E37CF"/>
    <w:rsid w:val="009E3A7D"/>
    <w:rsid w:val="009E683F"/>
    <w:rsid w:val="00A1673C"/>
    <w:rsid w:val="00A204FA"/>
    <w:rsid w:val="00A216FA"/>
    <w:rsid w:val="00A35158"/>
    <w:rsid w:val="00A3522A"/>
    <w:rsid w:val="00A47DCA"/>
    <w:rsid w:val="00A50F5B"/>
    <w:rsid w:val="00A55763"/>
    <w:rsid w:val="00A5668C"/>
    <w:rsid w:val="00A625A0"/>
    <w:rsid w:val="00A717CA"/>
    <w:rsid w:val="00A75EC3"/>
    <w:rsid w:val="00A76FA9"/>
    <w:rsid w:val="00A77301"/>
    <w:rsid w:val="00A872DF"/>
    <w:rsid w:val="00A90EF1"/>
    <w:rsid w:val="00A9109B"/>
    <w:rsid w:val="00A946B5"/>
    <w:rsid w:val="00A9701C"/>
    <w:rsid w:val="00AA3987"/>
    <w:rsid w:val="00AB37A2"/>
    <w:rsid w:val="00AC0946"/>
    <w:rsid w:val="00AC20C0"/>
    <w:rsid w:val="00AD491E"/>
    <w:rsid w:val="00AE7C5C"/>
    <w:rsid w:val="00AF2764"/>
    <w:rsid w:val="00AF38B7"/>
    <w:rsid w:val="00AF54D7"/>
    <w:rsid w:val="00AF7126"/>
    <w:rsid w:val="00B006F4"/>
    <w:rsid w:val="00B039F5"/>
    <w:rsid w:val="00B15F7E"/>
    <w:rsid w:val="00B16458"/>
    <w:rsid w:val="00B21749"/>
    <w:rsid w:val="00B321C7"/>
    <w:rsid w:val="00B46876"/>
    <w:rsid w:val="00B55E60"/>
    <w:rsid w:val="00B564E2"/>
    <w:rsid w:val="00B61C78"/>
    <w:rsid w:val="00B70CB4"/>
    <w:rsid w:val="00B84759"/>
    <w:rsid w:val="00B86FC3"/>
    <w:rsid w:val="00B95608"/>
    <w:rsid w:val="00B96B88"/>
    <w:rsid w:val="00BA0D31"/>
    <w:rsid w:val="00BA2505"/>
    <w:rsid w:val="00BA59EB"/>
    <w:rsid w:val="00BB2826"/>
    <w:rsid w:val="00BB4CDF"/>
    <w:rsid w:val="00BC47ED"/>
    <w:rsid w:val="00BD5095"/>
    <w:rsid w:val="00BE3E32"/>
    <w:rsid w:val="00BF39F3"/>
    <w:rsid w:val="00BF53B1"/>
    <w:rsid w:val="00C0256E"/>
    <w:rsid w:val="00C06B93"/>
    <w:rsid w:val="00C12B50"/>
    <w:rsid w:val="00C21097"/>
    <w:rsid w:val="00C248C1"/>
    <w:rsid w:val="00C265D9"/>
    <w:rsid w:val="00C27CBC"/>
    <w:rsid w:val="00C44977"/>
    <w:rsid w:val="00C54C61"/>
    <w:rsid w:val="00C57E95"/>
    <w:rsid w:val="00C64785"/>
    <w:rsid w:val="00C86323"/>
    <w:rsid w:val="00C9672D"/>
    <w:rsid w:val="00CA4099"/>
    <w:rsid w:val="00CB48AB"/>
    <w:rsid w:val="00CB6B84"/>
    <w:rsid w:val="00CB7D26"/>
    <w:rsid w:val="00CC448F"/>
    <w:rsid w:val="00CC494B"/>
    <w:rsid w:val="00CD7ED5"/>
    <w:rsid w:val="00CF4B93"/>
    <w:rsid w:val="00D0448D"/>
    <w:rsid w:val="00D054E6"/>
    <w:rsid w:val="00D2393E"/>
    <w:rsid w:val="00D40D79"/>
    <w:rsid w:val="00D62457"/>
    <w:rsid w:val="00D64D94"/>
    <w:rsid w:val="00D70FE1"/>
    <w:rsid w:val="00D971A2"/>
    <w:rsid w:val="00DA1618"/>
    <w:rsid w:val="00DA65EF"/>
    <w:rsid w:val="00DA7965"/>
    <w:rsid w:val="00DA7B24"/>
    <w:rsid w:val="00DB0C94"/>
    <w:rsid w:val="00DB7273"/>
    <w:rsid w:val="00DC218D"/>
    <w:rsid w:val="00DD3F38"/>
    <w:rsid w:val="00DD78BB"/>
    <w:rsid w:val="00DE0E0A"/>
    <w:rsid w:val="00E05B42"/>
    <w:rsid w:val="00E06CF9"/>
    <w:rsid w:val="00E11CC1"/>
    <w:rsid w:val="00E1214B"/>
    <w:rsid w:val="00E177DA"/>
    <w:rsid w:val="00E2600A"/>
    <w:rsid w:val="00E3008C"/>
    <w:rsid w:val="00E30B50"/>
    <w:rsid w:val="00E37670"/>
    <w:rsid w:val="00E47E55"/>
    <w:rsid w:val="00E50587"/>
    <w:rsid w:val="00E567BF"/>
    <w:rsid w:val="00E651A6"/>
    <w:rsid w:val="00E70F1C"/>
    <w:rsid w:val="00E71516"/>
    <w:rsid w:val="00E71938"/>
    <w:rsid w:val="00EB4CD6"/>
    <w:rsid w:val="00EC65BB"/>
    <w:rsid w:val="00ED619B"/>
    <w:rsid w:val="00ED7C80"/>
    <w:rsid w:val="00EE0B32"/>
    <w:rsid w:val="00EE13F9"/>
    <w:rsid w:val="00EF18C7"/>
    <w:rsid w:val="00F10BB9"/>
    <w:rsid w:val="00F151EC"/>
    <w:rsid w:val="00F153B0"/>
    <w:rsid w:val="00F17195"/>
    <w:rsid w:val="00F2703A"/>
    <w:rsid w:val="00F60144"/>
    <w:rsid w:val="00F6790E"/>
    <w:rsid w:val="00F8115B"/>
    <w:rsid w:val="00F834E1"/>
    <w:rsid w:val="00F87F2D"/>
    <w:rsid w:val="00F915F7"/>
    <w:rsid w:val="00FA39E5"/>
    <w:rsid w:val="00FA6D4B"/>
    <w:rsid w:val="00FC4008"/>
    <w:rsid w:val="00FD4AE2"/>
    <w:rsid w:val="00FF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115235"/>
  <w15:docId w15:val="{22AC86E4-8DB0-4497-8FD1-30C082695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AE2"/>
    <w:rPr>
      <w:rFonts w:ascii="Arial" w:eastAsia="Times New Roman" w:hAnsi="Arial" w:cs="Cambria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0FF4"/>
    <w:pPr>
      <w:keepNext/>
      <w:spacing w:before="60"/>
      <w:ind w:left="144"/>
      <w:outlineLvl w:val="0"/>
    </w:pPr>
    <w:rPr>
      <w:rFonts w:cs="Times New Roman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48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E38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80347"/>
    <w:rPr>
      <w:rFonts w:cs="Cambria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BE38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0347"/>
    <w:rPr>
      <w:rFonts w:cs="Cambria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3D04D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D04D1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3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39C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490FF4"/>
    <w:rPr>
      <w:rFonts w:ascii="Arial" w:eastAsia="Times New Roman" w:hAnsi="Arial" w:cs="Times New Roman"/>
      <w:b/>
      <w:bCs/>
      <w:kern w:val="32"/>
      <w:sz w:val="24"/>
      <w:szCs w:val="32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490FF4"/>
    <w:pPr>
      <w:ind w:left="144"/>
      <w:jc w:val="right"/>
      <w:outlineLvl w:val="0"/>
    </w:pPr>
    <w:rPr>
      <w:rFonts w:cs="Times New Roman"/>
      <w:b/>
      <w:bCs/>
      <w:kern w:val="28"/>
      <w:sz w:val="36"/>
      <w:szCs w:val="32"/>
    </w:rPr>
  </w:style>
  <w:style w:type="character" w:customStyle="1" w:styleId="TitleChar">
    <w:name w:val="Title Char"/>
    <w:basedOn w:val="DefaultParagraphFont"/>
    <w:link w:val="Title"/>
    <w:rsid w:val="00490FF4"/>
    <w:rPr>
      <w:rFonts w:ascii="Arial" w:eastAsia="Times New Roman" w:hAnsi="Arial" w:cs="Times New Roman"/>
      <w:b/>
      <w:bCs/>
      <w:kern w:val="28"/>
      <w:sz w:val="36"/>
      <w:szCs w:val="32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0FF4"/>
    <w:pPr>
      <w:spacing w:after="60"/>
      <w:ind w:left="144"/>
      <w:jc w:val="right"/>
      <w:outlineLvl w:val="1"/>
    </w:pPr>
    <w:rPr>
      <w:rFonts w:cs="Times New Roman"/>
    </w:rPr>
  </w:style>
  <w:style w:type="character" w:customStyle="1" w:styleId="SubtitleChar">
    <w:name w:val="Subtitle Char"/>
    <w:basedOn w:val="DefaultParagraphFont"/>
    <w:link w:val="Subtitle"/>
    <w:uiPriority w:val="11"/>
    <w:rsid w:val="00490FF4"/>
    <w:rPr>
      <w:rFonts w:ascii="Arial" w:eastAsia="Times New Roman" w:hAnsi="Arial" w:cs="Times New Roman"/>
      <w:szCs w:val="24"/>
      <w:lang w:val="en-US" w:eastAsia="en-US"/>
    </w:rPr>
  </w:style>
  <w:style w:type="paragraph" w:customStyle="1" w:styleId="Default">
    <w:name w:val="Default"/>
    <w:rsid w:val="00797669"/>
    <w:pPr>
      <w:autoSpaceDE w:val="0"/>
      <w:autoSpaceDN w:val="0"/>
      <w:adjustRightInd w:val="0"/>
    </w:pPr>
    <w:rPr>
      <w:rFonts w:ascii="Arial Narrow" w:eastAsia="Times New Roman" w:hAnsi="Arial Narrow" w:cs="Arial Narrow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913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132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1321"/>
    <w:rPr>
      <w:rFonts w:ascii="Arial" w:eastAsia="Times New Roman" w:hAnsi="Arial" w:cs="Cambria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13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1321"/>
    <w:rPr>
      <w:rFonts w:ascii="Arial" w:eastAsia="Times New Roman" w:hAnsi="Arial" w:cs="Cambria"/>
      <w:b/>
      <w:bCs/>
      <w:lang w:val="en-US" w:eastAsia="en-US"/>
    </w:rPr>
  </w:style>
  <w:style w:type="table" w:styleId="TableGrid">
    <w:name w:val="Table Grid"/>
    <w:basedOn w:val="TableNormal"/>
    <w:uiPriority w:val="59"/>
    <w:rsid w:val="00DD3F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127B2A"/>
    <w:pPr>
      <w:ind w:left="720"/>
      <w:contextualSpacing/>
    </w:pPr>
    <w:rPr>
      <w:rFonts w:eastAsia="Calibri" w:cs="Arial"/>
      <w:sz w:val="24"/>
      <w:lang w:val="en-CA"/>
    </w:rPr>
  </w:style>
  <w:style w:type="paragraph" w:styleId="BodyText">
    <w:name w:val="Body Text"/>
    <w:basedOn w:val="Normal"/>
    <w:link w:val="BodyTextChar"/>
    <w:rsid w:val="001041E1"/>
    <w:rPr>
      <w:rFonts w:ascii="Book Antiqua" w:hAnsi="Book Antiqua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1041E1"/>
    <w:rPr>
      <w:rFonts w:ascii="Book Antiqua" w:eastAsia="Times New Roman" w:hAnsi="Book Antiqua"/>
      <w:sz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637031"/>
    <w:rPr>
      <w:color w:val="808080"/>
    </w:rPr>
  </w:style>
  <w:style w:type="paragraph" w:customStyle="1" w:styleId="Body">
    <w:name w:val="Body"/>
    <w:rsid w:val="00A3515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" w:eastAsia="Arial Unicode MS" w:hAnsi="Times" w:cs="Arial Unicode MS"/>
      <w:color w:val="000000"/>
      <w:sz w:val="24"/>
      <w:szCs w:val="24"/>
      <w:u w:color="000000"/>
      <w:bdr w:val="nil"/>
      <w:lang w:val="en-US" w:eastAsia="en-US"/>
    </w:rPr>
  </w:style>
  <w:style w:type="numbering" w:customStyle="1" w:styleId="ImportedStyle2">
    <w:name w:val="Imported Style 2"/>
    <w:rsid w:val="005D7067"/>
    <w:pPr>
      <w:numPr>
        <w:numId w:val="4"/>
      </w:numPr>
    </w:pPr>
  </w:style>
  <w:style w:type="paragraph" w:customStyle="1" w:styleId="NoList1">
    <w:name w:val="No List1"/>
    <w:rsid w:val="00754003"/>
    <w:rPr>
      <w:rFonts w:ascii="Times New Roman" w:eastAsia="Times New Roman" w:hAnsi="Times New Roman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B48A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character" w:styleId="Strong">
    <w:name w:val="Strong"/>
    <w:basedOn w:val="DefaultParagraphFont"/>
    <w:uiPriority w:val="22"/>
    <w:qFormat/>
    <w:rsid w:val="000D7A4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E0B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email.com" TargetMode="External"/><Relationship Id="rId13" Type="http://schemas.openxmlformats.org/officeDocument/2006/relationships/hyperlink" Target="mailto:filmtoronto@toronto.ca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lm@email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mail@email.com" TargetMode="External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customXml" Target="../customXml/item3.xml"/><Relationship Id="rId10" Type="http://schemas.openxmlformats.org/officeDocument/2006/relationships/hyperlink" Target="mailto:filmtoronto@toronto.ca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lm@email.com" TargetMode="External"/><Relationship Id="rId14" Type="http://schemas.openxmlformats.org/officeDocument/2006/relationships/header" Target="header1.xml"/><Relationship Id="rId22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kosack\Desktop\formtemplatebw-exter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6617889095FA4790F622C0E315A3C7" ma:contentTypeVersion="7" ma:contentTypeDescription="Create a new document." ma:contentTypeScope="" ma:versionID="4285bff2f3b73e23a48537119be0ff00">
  <xsd:schema xmlns:xsd="http://www.w3.org/2001/XMLSchema" xmlns:xs="http://www.w3.org/2001/XMLSchema" xmlns:p="http://schemas.microsoft.com/office/2006/metadata/properties" xmlns:ns1="http://schemas.microsoft.com/sharepoint/v3" xmlns:ns2="673a76ae-8940-43c3-8ec6-fb7ec95c5ffe" xmlns:ns3="14fade62-86ff-4517-ac95-07499ff6c1eb" targetNamespace="http://schemas.microsoft.com/office/2006/metadata/properties" ma:root="true" ma:fieldsID="ddc1b3fd427204322a857debc348e24d" ns1:_="" ns2:_="" ns3:_="">
    <xsd:import namespace="http://schemas.microsoft.com/sharepoint/v3"/>
    <xsd:import namespace="673a76ae-8940-43c3-8ec6-fb7ec95c5ffe"/>
    <xsd:import namespace="14fade62-86ff-4517-ac95-07499ff6c1eb"/>
    <xsd:element name="properties">
      <xsd:complexType>
        <xsd:sequence>
          <xsd:element name="documentManagement">
            <xsd:complexType>
              <xsd:all>
                <xsd:element ref="ns2:Content_x0020_Class" minOccurs="0"/>
                <xsd:element ref="ns1:PublishingStartDate" minOccurs="0"/>
                <xsd:element ref="ns1:PublishingExpirationDate" minOccurs="0"/>
                <xsd:element ref="ns3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10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3a76ae-8940-43c3-8ec6-fb7ec95c5ffe" elementFormDefault="qualified">
    <xsd:import namespace="http://schemas.microsoft.com/office/2006/documentManagement/types"/>
    <xsd:import namespace="http://schemas.microsoft.com/office/infopath/2007/PartnerControls"/>
    <xsd:element name="Content_x0020_Class" ma:index="8" nillable="true" ma:displayName="Content Class" ma:description="This information is used to provide search filtering and item grouping functionality" ma:list="{b50948f2-833a-4cb4-b17c-006a3df657d2}" ma:internalName="Content_x0020_Class" ma:readOnly="false" ma:showField="Title" ma:web="673a76ae-8940-43c3-8ec6-fb7ec95c5ff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fade62-86ff-4517-ac95-07499ff6c1eb" elementFormDefault="qualified">
    <xsd:import namespace="http://schemas.microsoft.com/office/2006/documentManagement/types"/>
    <xsd:import namespace="http://schemas.microsoft.com/office/infopath/2007/PartnerControls"/>
    <xsd:element name="Category" ma:index="11" nillable="true" ma:displayName="Category" ma:default="Quick Forms" ma:format="Dropdown" ma:internalName="Category" ma:readOnly="false">
      <xsd:simpleType>
        <xsd:restriction base="dms:Choice">
          <xsd:enumeration value="Quick Form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14fade62-86ff-4517-ac95-07499ff6c1eb">Quick Forms</Category>
    <Content_x0020_Class xmlns="673a76ae-8940-43c3-8ec6-fb7ec95c5ffe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5F57180-A933-4114-AC07-39BCB078D3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108170-9DEB-4B62-8E37-B244B339601E}"/>
</file>

<file path=customXml/itemProps3.xml><?xml version="1.0" encoding="utf-8"?>
<ds:datastoreItem xmlns:ds="http://schemas.openxmlformats.org/officeDocument/2006/customXml" ds:itemID="{80C411D0-95C4-4570-8FE7-E376E6D2D270}"/>
</file>

<file path=customXml/itemProps4.xml><?xml version="1.0" encoding="utf-8"?>
<ds:datastoreItem xmlns:ds="http://schemas.openxmlformats.org/officeDocument/2006/customXml" ds:itemID="{F268B32E-8AB6-4150-BBB1-0181A5497601}"/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Settings\mkosack\Desktop\formtemplatebw-external.dotx</Template>
  <TotalTime>4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Toronto</Company>
  <LinksUpToDate>false</LinksUpToDate>
  <CharactersWithSpaces>950</CharactersWithSpaces>
  <SharedDoc>false</SharedDoc>
  <HLinks>
    <vt:vector size="42" baseType="variant">
      <vt:variant>
        <vt:i4>1376288</vt:i4>
      </vt:variant>
      <vt:variant>
        <vt:i4>18</vt:i4>
      </vt:variant>
      <vt:variant>
        <vt:i4>0</vt:i4>
      </vt:variant>
      <vt:variant>
        <vt:i4>5</vt:i4>
      </vt:variant>
      <vt:variant>
        <vt:lpwstr>mailto:amarcop@toronto.ca</vt:lpwstr>
      </vt:variant>
      <vt:variant>
        <vt:lpwstr/>
      </vt:variant>
      <vt:variant>
        <vt:i4>6357080</vt:i4>
      </vt:variant>
      <vt:variant>
        <vt:i4>15</vt:i4>
      </vt:variant>
      <vt:variant>
        <vt:i4>0</vt:i4>
      </vt:variant>
      <vt:variant>
        <vt:i4>5</vt:i4>
      </vt:variant>
      <vt:variant>
        <vt:lpwstr>mailto:kfine@toronto.ca</vt:lpwstr>
      </vt:variant>
      <vt:variant>
        <vt:lpwstr/>
      </vt:variant>
      <vt:variant>
        <vt:i4>1179711</vt:i4>
      </vt:variant>
      <vt:variant>
        <vt:i4>12</vt:i4>
      </vt:variant>
      <vt:variant>
        <vt:i4>0</vt:i4>
      </vt:variant>
      <vt:variant>
        <vt:i4>5</vt:i4>
      </vt:variant>
      <vt:variant>
        <vt:lpwstr>mailto:bdonches@toronto.ca</vt:lpwstr>
      </vt:variant>
      <vt:variant>
        <vt:lpwstr/>
      </vt:variant>
      <vt:variant>
        <vt:i4>327737</vt:i4>
      </vt:variant>
      <vt:variant>
        <vt:i4>9</vt:i4>
      </vt:variant>
      <vt:variant>
        <vt:i4>0</vt:i4>
      </vt:variant>
      <vt:variant>
        <vt:i4>5</vt:i4>
      </vt:variant>
      <vt:variant>
        <vt:lpwstr>mailto:rchyrsk@toronto.ca</vt:lpwstr>
      </vt:variant>
      <vt:variant>
        <vt:lpwstr/>
      </vt:variant>
      <vt:variant>
        <vt:i4>65584</vt:i4>
      </vt:variant>
      <vt:variant>
        <vt:i4>6</vt:i4>
      </vt:variant>
      <vt:variant>
        <vt:i4>0</vt:i4>
      </vt:variant>
      <vt:variant>
        <vt:i4>5</vt:i4>
      </vt:variant>
      <vt:variant>
        <vt:lpwstr>mailto:mboland@toronto.ca</vt:lpwstr>
      </vt:variant>
      <vt:variant>
        <vt:lpwstr/>
      </vt:variant>
      <vt:variant>
        <vt:i4>1703982</vt:i4>
      </vt:variant>
      <vt:variant>
        <vt:i4>3</vt:i4>
      </vt:variant>
      <vt:variant>
        <vt:i4>0</vt:i4>
      </vt:variant>
      <vt:variant>
        <vt:i4>5</vt:i4>
      </vt:variant>
      <vt:variant>
        <vt:lpwstr>mailto:pakasaka@toronto.ca</vt:lpwstr>
      </vt:variant>
      <vt:variant>
        <vt:lpwstr/>
      </vt:variant>
      <vt:variant>
        <vt:i4>1310768</vt:i4>
      </vt:variant>
      <vt:variant>
        <vt:i4>0</vt:i4>
      </vt:variant>
      <vt:variant>
        <vt:i4>0</vt:i4>
      </vt:variant>
      <vt:variant>
        <vt:i4>5</vt:i4>
      </vt:variant>
      <vt:variant>
        <vt:lpwstr>mailto:EMHS@toronto.ca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mkosack</dc:creator>
  <cp:lastModifiedBy>Ciuffini, Michael</cp:lastModifiedBy>
  <cp:revision>3</cp:revision>
  <cp:lastPrinted>2017-12-19T20:18:00Z</cp:lastPrinted>
  <dcterms:created xsi:type="dcterms:W3CDTF">2023-03-15T14:51:00Z</dcterms:created>
  <dcterms:modified xsi:type="dcterms:W3CDTF">2023-03-15T15:04:00Z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0x010100BA6617889095FA4790F622C0E315A3C7</vt:lpwstr>
  </property>
</Properties>
</file>